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1FC4" w:rsidRDefault="00C31FC4" w:rsidP="00D513C4">
      <w:r>
        <w:rPr>
          <w:noProof/>
          <w:lang w:eastAsia="it-IT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magine 1" o:spid="_x0000_s1026" type="#_x0000_t75" style="position:absolute;margin-left:239.25pt;margin-top:-30.1pt;width:63.75pt;height:85.6pt;z-index:-251658240;visibility:visible">
            <v:imagedata r:id="rId4" o:title=""/>
          </v:shape>
        </w:pict>
      </w:r>
    </w:p>
    <w:p w:rsidR="00C31FC4" w:rsidRDefault="00C31FC4" w:rsidP="00D513C4"/>
    <w:p w:rsidR="00C31FC4" w:rsidRDefault="00C31FC4" w:rsidP="00D513C4">
      <w:pPr>
        <w:ind w:left="3540"/>
      </w:pPr>
      <w:r>
        <w:t xml:space="preserve">                     Comune di Bobbio</w:t>
      </w:r>
    </w:p>
    <w:p w:rsidR="00C31FC4" w:rsidRDefault="00C31FC4" w:rsidP="000919A0">
      <w:pPr>
        <w:jc w:val="center"/>
        <w:rPr>
          <w:rFonts w:cs="Calibri"/>
        </w:rPr>
      </w:pPr>
      <w:r w:rsidRPr="00D2542A">
        <w:rPr>
          <w:rFonts w:cs="Calibri"/>
        </w:rPr>
        <w:t>IMPOSTA DI SOGGIORNO – DICHIARAZIONE BIMESTRALE</w:t>
      </w:r>
    </w:p>
    <w:p w:rsidR="00C31FC4" w:rsidRPr="00D2542A" w:rsidRDefault="00C31FC4" w:rsidP="00D513C4">
      <w:pPr>
        <w:spacing w:line="240" w:lineRule="auto"/>
        <w:jc w:val="center"/>
        <w:rPr>
          <w:rFonts w:cs="Calibri"/>
        </w:rPr>
      </w:pPr>
    </w:p>
    <w:p w:rsidR="00C31FC4" w:rsidRPr="00D2542A" w:rsidRDefault="00C31FC4" w:rsidP="00D513C4">
      <w:pPr>
        <w:spacing w:line="240" w:lineRule="auto"/>
        <w:rPr>
          <w:rFonts w:cs="Calibri"/>
        </w:rPr>
      </w:pPr>
      <w:r w:rsidRPr="00D2542A">
        <w:rPr>
          <w:rFonts w:cs="Calibri"/>
        </w:rPr>
        <w:t xml:space="preserve"> IL/LA SOTTOSCRITTO/A __________________________________ NATO/A A ________________ PROV._________ </w:t>
      </w:r>
    </w:p>
    <w:p w:rsidR="00C31FC4" w:rsidRPr="00D2542A" w:rsidRDefault="00C31FC4" w:rsidP="00D513C4">
      <w:pPr>
        <w:spacing w:line="240" w:lineRule="auto"/>
        <w:rPr>
          <w:rFonts w:cs="Calibri"/>
        </w:rPr>
      </w:pPr>
      <w:r w:rsidRPr="00D2542A">
        <w:rPr>
          <w:rFonts w:cs="Calibri"/>
        </w:rPr>
        <w:t xml:space="preserve">IL ___/___/_____ RESIDENTE A _________________________ PROV. ______ VIA/PIAZZA_____________________ </w:t>
      </w:r>
    </w:p>
    <w:p w:rsidR="00C31FC4" w:rsidRPr="00D2542A" w:rsidRDefault="00C31FC4" w:rsidP="00D513C4">
      <w:pPr>
        <w:spacing w:line="240" w:lineRule="auto"/>
        <w:rPr>
          <w:rFonts w:cs="Calibri"/>
        </w:rPr>
      </w:pPr>
      <w:r w:rsidRPr="00D2542A">
        <w:rPr>
          <w:rFonts w:cs="Calibri"/>
        </w:rPr>
        <w:t>______________ N. _____ CAP _________ TEL __________________________CELL_________________________</w:t>
      </w:r>
    </w:p>
    <w:p w:rsidR="00C31FC4" w:rsidRPr="00D2542A" w:rsidRDefault="00C31FC4" w:rsidP="00D513C4">
      <w:pPr>
        <w:spacing w:line="240" w:lineRule="auto"/>
        <w:rPr>
          <w:rFonts w:cs="Calibri"/>
        </w:rPr>
      </w:pPr>
      <w:r w:rsidRPr="00D2542A">
        <w:rPr>
          <w:rFonts w:cs="Calibri"/>
        </w:rPr>
        <w:t xml:space="preserve"> FAX _____________________ E-MAIL ______________________________________________________________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809"/>
        <w:gridCol w:w="487"/>
        <w:gridCol w:w="487"/>
        <w:gridCol w:w="487"/>
        <w:gridCol w:w="488"/>
        <w:gridCol w:w="487"/>
        <w:gridCol w:w="487"/>
        <w:gridCol w:w="488"/>
        <w:gridCol w:w="487"/>
        <w:gridCol w:w="487"/>
        <w:gridCol w:w="488"/>
        <w:gridCol w:w="487"/>
        <w:gridCol w:w="487"/>
        <w:gridCol w:w="488"/>
        <w:gridCol w:w="487"/>
        <w:gridCol w:w="487"/>
        <w:gridCol w:w="488"/>
      </w:tblGrid>
      <w:tr w:rsidR="00C31FC4" w:rsidRPr="00820B81" w:rsidTr="00820B81">
        <w:trPr>
          <w:trHeight w:val="324"/>
        </w:trPr>
        <w:tc>
          <w:tcPr>
            <w:tcW w:w="1809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 xml:space="preserve">CODICE  FISCALE </w:t>
            </w:r>
          </w:p>
        </w:tc>
        <w:tc>
          <w:tcPr>
            <w:tcW w:w="487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87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87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88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87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87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88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87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87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88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87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87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88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87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87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88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</w:tr>
    </w:tbl>
    <w:p w:rsidR="00C31FC4" w:rsidRDefault="00C31FC4" w:rsidP="00D513C4">
      <w:pPr>
        <w:pBdr>
          <w:bottom w:val="single" w:sz="12" w:space="1" w:color="auto"/>
        </w:pBdr>
        <w:spacing w:line="240" w:lineRule="auto"/>
        <w:rPr>
          <w:rFonts w:cs="Calibri"/>
        </w:rPr>
      </w:pPr>
    </w:p>
    <w:p w:rsidR="00C31FC4" w:rsidRPr="00D2542A" w:rsidRDefault="00C31FC4" w:rsidP="00D513C4">
      <w:pPr>
        <w:pBdr>
          <w:bottom w:val="single" w:sz="12" w:space="1" w:color="auto"/>
        </w:pBdr>
        <w:spacing w:line="240" w:lineRule="auto"/>
        <w:rPr>
          <w:rFonts w:cs="Calibri"/>
        </w:rPr>
      </w:pPr>
      <w:r w:rsidRPr="00D2542A">
        <w:rPr>
          <w:rFonts w:cs="Calibri"/>
        </w:rPr>
        <w:t xml:space="preserve">IN QUALITA’ DI LEGALE RAPPRESENTANTE DI _________________________________________________________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812"/>
        <w:gridCol w:w="487"/>
        <w:gridCol w:w="487"/>
        <w:gridCol w:w="487"/>
        <w:gridCol w:w="488"/>
        <w:gridCol w:w="487"/>
        <w:gridCol w:w="487"/>
        <w:gridCol w:w="585"/>
        <w:gridCol w:w="438"/>
        <w:gridCol w:w="450"/>
        <w:gridCol w:w="435"/>
        <w:gridCol w:w="615"/>
      </w:tblGrid>
      <w:tr w:rsidR="00C31FC4" w:rsidRPr="00820B81" w:rsidTr="00820B81">
        <w:trPr>
          <w:trHeight w:val="324"/>
        </w:trPr>
        <w:tc>
          <w:tcPr>
            <w:tcW w:w="181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 xml:space="preserve">CODICE  FISCALE </w:t>
            </w:r>
          </w:p>
        </w:tc>
        <w:tc>
          <w:tcPr>
            <w:tcW w:w="487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87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87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88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87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87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585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38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50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35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615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</w:tr>
      <w:tr w:rsidR="00C31FC4" w:rsidRPr="00820B81" w:rsidTr="00820B81">
        <w:trPr>
          <w:trHeight w:val="324"/>
        </w:trPr>
        <w:tc>
          <w:tcPr>
            <w:tcW w:w="181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>PARTITA IVA</w:t>
            </w:r>
          </w:p>
        </w:tc>
        <w:tc>
          <w:tcPr>
            <w:tcW w:w="487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87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87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88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87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87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585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38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50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435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615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</w:tr>
    </w:tbl>
    <w:p w:rsidR="00C31FC4" w:rsidRPr="00D2542A" w:rsidRDefault="00C31FC4" w:rsidP="00D513C4">
      <w:pPr>
        <w:spacing w:line="240" w:lineRule="auto"/>
        <w:rPr>
          <w:rFonts w:cs="Calibri"/>
        </w:rPr>
      </w:pPr>
    </w:p>
    <w:p w:rsidR="00C31FC4" w:rsidRPr="00D2542A" w:rsidRDefault="00C31FC4" w:rsidP="00D513C4">
      <w:pPr>
        <w:spacing w:line="240" w:lineRule="auto"/>
        <w:rPr>
          <w:rFonts w:cs="Calibri"/>
        </w:rPr>
      </w:pPr>
      <w:r w:rsidRPr="00D2542A">
        <w:rPr>
          <w:rFonts w:cs="Calibri"/>
        </w:rPr>
        <w:t xml:space="preserve">SEDE LEGALE A__________________________________PROV._____VIA/PIAZZA_____________________N. _____ </w:t>
      </w:r>
    </w:p>
    <w:p w:rsidR="00C31FC4" w:rsidRPr="00D2542A" w:rsidRDefault="00C31FC4" w:rsidP="00D513C4">
      <w:pPr>
        <w:spacing w:line="240" w:lineRule="auto"/>
        <w:rPr>
          <w:rFonts w:cs="Calibri"/>
        </w:rPr>
      </w:pPr>
      <w:r w:rsidRPr="00D2542A">
        <w:rPr>
          <w:rFonts w:cs="Calibri"/>
        </w:rPr>
        <w:t xml:space="preserve">CON RIFERIMENTO ALLA STRUTTURA RICETTIVA_______________________________________________________ </w:t>
      </w:r>
    </w:p>
    <w:p w:rsidR="00C31FC4" w:rsidRPr="00D2542A" w:rsidRDefault="00C31FC4" w:rsidP="00D513C4">
      <w:pPr>
        <w:spacing w:line="240" w:lineRule="auto"/>
        <w:rPr>
          <w:rFonts w:cs="Calibri"/>
        </w:rPr>
      </w:pPr>
      <w:r w:rsidRPr="00D2542A">
        <w:rPr>
          <w:rFonts w:cs="Calibri"/>
        </w:rPr>
        <w:t xml:space="preserve">UBICATA IN_______________________VIA/PIAZZA____________________________________________ N. _____ </w:t>
      </w:r>
    </w:p>
    <w:p w:rsidR="00C31FC4" w:rsidRPr="00D2542A" w:rsidRDefault="00C31FC4" w:rsidP="00D513C4">
      <w:pPr>
        <w:spacing w:line="240" w:lineRule="auto"/>
        <w:rPr>
          <w:rFonts w:cs="Calibri"/>
        </w:rPr>
      </w:pPr>
      <w:r w:rsidRPr="00D2542A">
        <w:rPr>
          <w:rFonts w:cs="Calibri"/>
        </w:rPr>
        <w:t xml:space="preserve">CLASSIFICAZIONE ALBERGHIERA_________________ TIPOLOGIA EXTRA-ALBERGHIERA________________________ </w:t>
      </w:r>
    </w:p>
    <w:p w:rsidR="00C31FC4" w:rsidRPr="00D2542A" w:rsidRDefault="00C31FC4" w:rsidP="00D513C4">
      <w:pPr>
        <w:spacing w:line="240" w:lineRule="auto"/>
        <w:rPr>
          <w:rFonts w:cs="Calibri"/>
        </w:rPr>
      </w:pPr>
      <w:r w:rsidRPr="00D2542A">
        <w:rPr>
          <w:rFonts w:cs="Calibri"/>
        </w:rPr>
        <w:t xml:space="preserve"> CONSAPEVOLE DELLE SANZIONI PENALI, NEL CASO DI DICHIARAZIONI NON VERITIERE, DI FORMAZIONE O USO DI ATTI FALSI, RICHIAMATE DALL’ART. 76 DEL D.P.R. N. 445 DEL 28 DICEMBRE 2000; </w:t>
      </w:r>
    </w:p>
    <w:p w:rsidR="00C31FC4" w:rsidRPr="00D2542A" w:rsidRDefault="00C31FC4" w:rsidP="005844C8">
      <w:pPr>
        <w:jc w:val="center"/>
        <w:rPr>
          <w:rFonts w:cs="Calibri"/>
          <w:b/>
          <w:sz w:val="24"/>
          <w:szCs w:val="24"/>
        </w:rPr>
      </w:pPr>
      <w:r w:rsidRPr="00D2542A">
        <w:rPr>
          <w:rFonts w:cs="Calibri"/>
          <w:b/>
          <w:sz w:val="24"/>
          <w:szCs w:val="24"/>
        </w:rPr>
        <w:t>DICHIARA</w:t>
      </w:r>
    </w:p>
    <w:p w:rsidR="00C31FC4" w:rsidRPr="00D2542A" w:rsidRDefault="00C31FC4" w:rsidP="00357F0F">
      <w:pPr>
        <w:rPr>
          <w:rFonts w:cs="Calibri"/>
        </w:rPr>
      </w:pPr>
      <w:r w:rsidRPr="00D2542A">
        <w:rPr>
          <w:rFonts w:cs="Calibri"/>
        </w:rPr>
        <w:t xml:space="preserve">A) CHE NELL’  ANNO ___________ HA AVUTO PRESSO LA PROPRIA STRUTTURA RICETTIVA: </w:t>
      </w:r>
    </w:p>
    <w:p w:rsidR="00C31FC4" w:rsidRPr="00D2542A" w:rsidRDefault="00C31FC4" w:rsidP="00357F0F">
      <w:pPr>
        <w:rPr>
          <w:rFonts w:cs="Calibri"/>
        </w:rPr>
      </w:pPr>
      <w:r w:rsidRPr="00D2542A">
        <w:rPr>
          <w:rFonts w:cs="Calibri"/>
        </w:rPr>
        <w:t xml:space="preserve"> SOGGETTI AD IMPOSTA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802"/>
        <w:gridCol w:w="2500"/>
        <w:gridCol w:w="2652"/>
        <w:gridCol w:w="2652"/>
      </w:tblGrid>
      <w:tr w:rsidR="00C31FC4" w:rsidRPr="00820B81" w:rsidTr="00820B81">
        <w:trPr>
          <w:trHeight w:val="573"/>
        </w:trPr>
        <w:tc>
          <w:tcPr>
            <w:tcW w:w="280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 xml:space="preserve"> </w:t>
            </w:r>
          </w:p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 xml:space="preserve">Periodo </w:t>
            </w:r>
          </w:p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500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 xml:space="preserve">n° ospiti soggetti  ad imposta </w:t>
            </w:r>
          </w:p>
        </w:tc>
        <w:tc>
          <w:tcPr>
            <w:tcW w:w="265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 xml:space="preserve">n° pernottamenti soggetti  ad imposta </w:t>
            </w:r>
          </w:p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65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 xml:space="preserve">Totale euro </w:t>
            </w:r>
          </w:p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</w:tr>
      <w:tr w:rsidR="00C31FC4" w:rsidRPr="00820B81" w:rsidTr="00820B81">
        <w:tc>
          <w:tcPr>
            <w:tcW w:w="280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>01 Gennaio  - 28 Febbraio</w:t>
            </w:r>
          </w:p>
        </w:tc>
        <w:tc>
          <w:tcPr>
            <w:tcW w:w="2500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65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65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</w:tr>
      <w:tr w:rsidR="00C31FC4" w:rsidRPr="00820B81" w:rsidTr="00820B81">
        <w:tc>
          <w:tcPr>
            <w:tcW w:w="280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>01 Marzo – 30 Aprile</w:t>
            </w:r>
          </w:p>
        </w:tc>
        <w:tc>
          <w:tcPr>
            <w:tcW w:w="2500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65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65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</w:tr>
      <w:tr w:rsidR="00C31FC4" w:rsidRPr="00820B81" w:rsidTr="00820B81">
        <w:tc>
          <w:tcPr>
            <w:tcW w:w="280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 xml:space="preserve">01 Maggio – 30 Giugno </w:t>
            </w:r>
          </w:p>
        </w:tc>
        <w:tc>
          <w:tcPr>
            <w:tcW w:w="2500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65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65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</w:tr>
      <w:tr w:rsidR="00C31FC4" w:rsidRPr="00820B81" w:rsidTr="00820B81">
        <w:tc>
          <w:tcPr>
            <w:tcW w:w="280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>01 Luglio – 31 Agosto</w:t>
            </w:r>
          </w:p>
        </w:tc>
        <w:tc>
          <w:tcPr>
            <w:tcW w:w="2500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65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65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</w:tr>
      <w:tr w:rsidR="00C31FC4" w:rsidRPr="00820B81" w:rsidTr="00820B81">
        <w:tc>
          <w:tcPr>
            <w:tcW w:w="280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>01 Settembre – 31 Ottobre</w:t>
            </w:r>
          </w:p>
        </w:tc>
        <w:tc>
          <w:tcPr>
            <w:tcW w:w="2500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65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65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</w:tr>
      <w:tr w:rsidR="00C31FC4" w:rsidRPr="00820B81" w:rsidTr="00820B81">
        <w:tc>
          <w:tcPr>
            <w:tcW w:w="280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>01 Novembre – 31 Dicembre</w:t>
            </w:r>
          </w:p>
        </w:tc>
        <w:tc>
          <w:tcPr>
            <w:tcW w:w="2500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65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65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</w:tr>
      <w:tr w:rsidR="00C31FC4" w:rsidRPr="00820B81" w:rsidTr="00820B81">
        <w:tc>
          <w:tcPr>
            <w:tcW w:w="280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 xml:space="preserve">TOTALE   </w:t>
            </w:r>
          </w:p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500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65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65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</w:tr>
    </w:tbl>
    <w:p w:rsidR="00C31FC4" w:rsidRDefault="00C31FC4" w:rsidP="008F727D">
      <w:pPr>
        <w:rPr>
          <w:rFonts w:cs="Calibri"/>
        </w:rPr>
      </w:pPr>
    </w:p>
    <w:p w:rsidR="00C31FC4" w:rsidRDefault="00C31FC4" w:rsidP="008F727D">
      <w:pPr>
        <w:rPr>
          <w:rFonts w:cs="Calibri"/>
        </w:rPr>
      </w:pPr>
    </w:p>
    <w:p w:rsidR="00C31FC4" w:rsidRDefault="00C31FC4" w:rsidP="008F727D">
      <w:pPr>
        <w:rPr>
          <w:rFonts w:cs="Calibri"/>
        </w:rPr>
      </w:pPr>
    </w:p>
    <w:p w:rsidR="00C31FC4" w:rsidRPr="00D2542A" w:rsidRDefault="00C31FC4" w:rsidP="008F727D">
      <w:pPr>
        <w:rPr>
          <w:rFonts w:cs="Calibri"/>
        </w:rPr>
      </w:pPr>
      <w:bookmarkStart w:id="0" w:name="_GoBack"/>
      <w:bookmarkEnd w:id="0"/>
      <w:r w:rsidRPr="00D2542A">
        <w:rPr>
          <w:rFonts w:cs="Calibri"/>
        </w:rPr>
        <w:t xml:space="preserve">SOGGETTI ESENTI DALL’IMPOSTA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943"/>
        <w:gridCol w:w="2359"/>
        <w:gridCol w:w="2652"/>
      </w:tblGrid>
      <w:tr w:rsidR="00C31FC4" w:rsidRPr="00820B81" w:rsidTr="00820B81">
        <w:trPr>
          <w:trHeight w:val="573"/>
        </w:trPr>
        <w:tc>
          <w:tcPr>
            <w:tcW w:w="2943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 xml:space="preserve">Periodo </w:t>
            </w:r>
          </w:p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359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 xml:space="preserve">n° ospiti </w:t>
            </w:r>
          </w:p>
        </w:tc>
        <w:tc>
          <w:tcPr>
            <w:tcW w:w="265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 xml:space="preserve">n° pernottamenti  </w:t>
            </w:r>
          </w:p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</w:tr>
      <w:tr w:rsidR="00C31FC4" w:rsidRPr="00820B81" w:rsidTr="00820B81">
        <w:tc>
          <w:tcPr>
            <w:tcW w:w="2943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>01 Gennaio  - 28 Febbraio</w:t>
            </w:r>
          </w:p>
        </w:tc>
        <w:tc>
          <w:tcPr>
            <w:tcW w:w="2359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65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</w:tr>
      <w:tr w:rsidR="00C31FC4" w:rsidRPr="00820B81" w:rsidTr="00820B81">
        <w:tc>
          <w:tcPr>
            <w:tcW w:w="2943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>01 Marzo – 30 Aprile</w:t>
            </w:r>
          </w:p>
        </w:tc>
        <w:tc>
          <w:tcPr>
            <w:tcW w:w="2359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65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</w:tr>
      <w:tr w:rsidR="00C31FC4" w:rsidRPr="00820B81" w:rsidTr="00820B81">
        <w:tc>
          <w:tcPr>
            <w:tcW w:w="2943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 xml:space="preserve">01 Maggio – 30 Giugno </w:t>
            </w:r>
          </w:p>
        </w:tc>
        <w:tc>
          <w:tcPr>
            <w:tcW w:w="2359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65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</w:tr>
      <w:tr w:rsidR="00C31FC4" w:rsidRPr="00820B81" w:rsidTr="00820B81">
        <w:tc>
          <w:tcPr>
            <w:tcW w:w="2943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>01 Luglio – 31 Agosto</w:t>
            </w:r>
          </w:p>
        </w:tc>
        <w:tc>
          <w:tcPr>
            <w:tcW w:w="2359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65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</w:tr>
      <w:tr w:rsidR="00C31FC4" w:rsidRPr="00820B81" w:rsidTr="00820B81">
        <w:tc>
          <w:tcPr>
            <w:tcW w:w="2943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>01 Settembre – 31 Ottobre</w:t>
            </w:r>
          </w:p>
        </w:tc>
        <w:tc>
          <w:tcPr>
            <w:tcW w:w="2359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65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</w:tr>
      <w:tr w:rsidR="00C31FC4" w:rsidRPr="00820B81" w:rsidTr="00820B81">
        <w:tc>
          <w:tcPr>
            <w:tcW w:w="2943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>01 Novembre – 31 Dicembre</w:t>
            </w:r>
          </w:p>
        </w:tc>
        <w:tc>
          <w:tcPr>
            <w:tcW w:w="2359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65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</w:tr>
      <w:tr w:rsidR="00C31FC4" w:rsidRPr="00820B81" w:rsidTr="00820B81">
        <w:tc>
          <w:tcPr>
            <w:tcW w:w="2943" w:type="dxa"/>
          </w:tcPr>
          <w:p w:rsidR="00C31FC4" w:rsidRPr="00820B81" w:rsidRDefault="00C31FC4" w:rsidP="00820B81">
            <w:pPr>
              <w:spacing w:after="0" w:line="240" w:lineRule="auto"/>
              <w:jc w:val="both"/>
              <w:rPr>
                <w:rFonts w:cs="Calibri"/>
              </w:rPr>
            </w:pPr>
            <w:r w:rsidRPr="00820B81">
              <w:rPr>
                <w:rFonts w:cs="Calibri"/>
              </w:rPr>
              <w:t>TOTALE</w:t>
            </w:r>
          </w:p>
        </w:tc>
        <w:tc>
          <w:tcPr>
            <w:tcW w:w="2359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2652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</w:tr>
    </w:tbl>
    <w:p w:rsidR="00C31FC4" w:rsidRPr="00D2542A" w:rsidRDefault="00C31FC4" w:rsidP="008F727D">
      <w:pPr>
        <w:rPr>
          <w:rFonts w:cs="Calibri"/>
        </w:rPr>
      </w:pPr>
    </w:p>
    <w:p w:rsidR="00C31FC4" w:rsidRPr="00D2542A" w:rsidRDefault="00C31FC4" w:rsidP="00331633">
      <w:pPr>
        <w:rPr>
          <w:rFonts w:cs="Calibri"/>
        </w:rPr>
      </w:pPr>
      <w:r w:rsidRPr="00D2542A">
        <w:rPr>
          <w:rFonts w:cs="Calibri"/>
        </w:rPr>
        <w:t xml:space="preserve"> </w:t>
      </w:r>
    </w:p>
    <w:p w:rsidR="00C31FC4" w:rsidRPr="00D2542A" w:rsidRDefault="00C31FC4" w:rsidP="00331633">
      <w:pPr>
        <w:rPr>
          <w:rFonts w:cs="Calibri"/>
        </w:rPr>
      </w:pPr>
      <w:r w:rsidRPr="00D2542A">
        <w:rPr>
          <w:rFonts w:cs="Calibri"/>
        </w:rPr>
        <w:t xml:space="preserve">B) CHE HA EFFETTUATO Il PAGAMENTO DI EURO_________________ COME RIPORTATO NEL SEGUENTE PROSPETTO: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535"/>
        <w:gridCol w:w="3535"/>
        <w:gridCol w:w="3536"/>
      </w:tblGrid>
      <w:tr w:rsidR="00C31FC4" w:rsidRPr="00820B81" w:rsidTr="00820B81">
        <w:tc>
          <w:tcPr>
            <w:tcW w:w="3535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 xml:space="preserve">Periodo </w:t>
            </w:r>
          </w:p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3535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>Importo €</w:t>
            </w:r>
          </w:p>
        </w:tc>
        <w:tc>
          <w:tcPr>
            <w:tcW w:w="3536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 xml:space="preserve">Data pagamento </w:t>
            </w:r>
          </w:p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</w:tr>
      <w:tr w:rsidR="00C31FC4" w:rsidRPr="00820B81" w:rsidTr="00820B81">
        <w:tc>
          <w:tcPr>
            <w:tcW w:w="3535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 xml:space="preserve">01 Gennaio – 28 Febbraio      </w:t>
            </w:r>
          </w:p>
        </w:tc>
        <w:tc>
          <w:tcPr>
            <w:tcW w:w="3535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3536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</w:tr>
      <w:tr w:rsidR="00C31FC4" w:rsidRPr="00820B81" w:rsidTr="00820B81">
        <w:tc>
          <w:tcPr>
            <w:tcW w:w="3535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>01 Marzo – 30 Aprile</w:t>
            </w:r>
          </w:p>
        </w:tc>
        <w:tc>
          <w:tcPr>
            <w:tcW w:w="3535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3536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</w:tr>
      <w:tr w:rsidR="00C31FC4" w:rsidRPr="00820B81" w:rsidTr="00820B81">
        <w:tc>
          <w:tcPr>
            <w:tcW w:w="3535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 xml:space="preserve">01 Maggio – 30 Giugno </w:t>
            </w:r>
          </w:p>
        </w:tc>
        <w:tc>
          <w:tcPr>
            <w:tcW w:w="3535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3536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</w:tr>
      <w:tr w:rsidR="00C31FC4" w:rsidRPr="00820B81" w:rsidTr="00820B81">
        <w:tc>
          <w:tcPr>
            <w:tcW w:w="3535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>01 Luglio – 31 Agosto</w:t>
            </w:r>
          </w:p>
        </w:tc>
        <w:tc>
          <w:tcPr>
            <w:tcW w:w="3535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3536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</w:tr>
      <w:tr w:rsidR="00C31FC4" w:rsidRPr="00820B81" w:rsidTr="00820B81">
        <w:tc>
          <w:tcPr>
            <w:tcW w:w="3535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>01 Settembre – 31 Ottobre</w:t>
            </w:r>
          </w:p>
        </w:tc>
        <w:tc>
          <w:tcPr>
            <w:tcW w:w="3535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3536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</w:tr>
      <w:tr w:rsidR="00C31FC4" w:rsidRPr="00820B81" w:rsidTr="00820B81">
        <w:tc>
          <w:tcPr>
            <w:tcW w:w="3535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  <w:r w:rsidRPr="00820B81">
              <w:rPr>
                <w:rFonts w:cs="Calibri"/>
              </w:rPr>
              <w:t>01 Novembre – 31 Dicembre</w:t>
            </w:r>
          </w:p>
        </w:tc>
        <w:tc>
          <w:tcPr>
            <w:tcW w:w="3535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  <w:tc>
          <w:tcPr>
            <w:tcW w:w="3536" w:type="dxa"/>
          </w:tcPr>
          <w:p w:rsidR="00C31FC4" w:rsidRPr="00820B81" w:rsidRDefault="00C31FC4" w:rsidP="00820B81">
            <w:pPr>
              <w:spacing w:after="0" w:line="240" w:lineRule="auto"/>
              <w:rPr>
                <w:rFonts w:cs="Calibri"/>
              </w:rPr>
            </w:pPr>
          </w:p>
        </w:tc>
      </w:tr>
    </w:tbl>
    <w:p w:rsidR="00C31FC4" w:rsidRPr="00D2542A" w:rsidRDefault="00C31FC4" w:rsidP="00331633">
      <w:pPr>
        <w:rPr>
          <w:rFonts w:cs="Calibri"/>
        </w:rPr>
      </w:pPr>
    </w:p>
    <w:p w:rsidR="00C31FC4" w:rsidRPr="00D2542A" w:rsidRDefault="00C31FC4" w:rsidP="00331633">
      <w:pPr>
        <w:rPr>
          <w:rFonts w:cs="Calibri"/>
        </w:rPr>
      </w:pPr>
      <w:r w:rsidRPr="00D2542A">
        <w:rPr>
          <w:rFonts w:cs="Calibri"/>
        </w:rPr>
        <w:t xml:space="preserve"> </w:t>
      </w:r>
    </w:p>
    <w:p w:rsidR="00C31FC4" w:rsidRPr="00D2542A" w:rsidRDefault="00C31FC4" w:rsidP="00331633">
      <w:pPr>
        <w:rPr>
          <w:rFonts w:cs="Calibri"/>
        </w:rPr>
      </w:pPr>
      <w:r w:rsidRPr="00D2542A">
        <w:rPr>
          <w:rFonts w:cs="Calibri"/>
        </w:rPr>
        <w:t xml:space="preserve">NOTE_________________________________________________________________________________________ ____________________________________________________________________________________________________________ ________________________________________________________________________________ </w:t>
      </w:r>
    </w:p>
    <w:p w:rsidR="00C31FC4" w:rsidRPr="00D2542A" w:rsidRDefault="00C31FC4" w:rsidP="00331633">
      <w:pPr>
        <w:rPr>
          <w:rFonts w:cs="Calibri"/>
        </w:rPr>
      </w:pPr>
      <w:r w:rsidRPr="00D2542A">
        <w:rPr>
          <w:rFonts w:cs="Calibri"/>
        </w:rPr>
        <w:t xml:space="preserve"> </w:t>
      </w:r>
    </w:p>
    <w:p w:rsidR="00C31FC4" w:rsidRPr="00D2542A" w:rsidRDefault="00C31FC4" w:rsidP="00331633">
      <w:pPr>
        <w:rPr>
          <w:rFonts w:cs="Calibri"/>
        </w:rPr>
      </w:pPr>
      <w:r w:rsidRPr="00D2542A">
        <w:rPr>
          <w:rFonts w:cs="Calibri"/>
        </w:rPr>
        <w:t xml:space="preserve"> ALLEGATI: copia del documento di identità del dichiarante </w:t>
      </w:r>
    </w:p>
    <w:p w:rsidR="00C31FC4" w:rsidRPr="00D2542A" w:rsidRDefault="00C31FC4" w:rsidP="00331633">
      <w:pPr>
        <w:rPr>
          <w:rFonts w:cs="Calibri"/>
        </w:rPr>
      </w:pPr>
      <w:r w:rsidRPr="00D2542A">
        <w:rPr>
          <w:rFonts w:cs="Calibri"/>
        </w:rPr>
        <w:t xml:space="preserve"> </w:t>
      </w:r>
    </w:p>
    <w:p w:rsidR="00C31FC4" w:rsidRPr="00D2542A" w:rsidRDefault="00C31FC4" w:rsidP="00331633">
      <w:pPr>
        <w:rPr>
          <w:rFonts w:cs="Calibri"/>
        </w:rPr>
      </w:pPr>
      <w:r w:rsidRPr="00D2542A">
        <w:rPr>
          <w:rFonts w:cs="Calibri"/>
        </w:rPr>
        <w:t xml:space="preserve"> </w:t>
      </w:r>
    </w:p>
    <w:p w:rsidR="00C31FC4" w:rsidRPr="00D2542A" w:rsidRDefault="00C31FC4" w:rsidP="00331633">
      <w:pPr>
        <w:rPr>
          <w:rFonts w:cs="Calibri"/>
        </w:rPr>
      </w:pPr>
      <w:r w:rsidRPr="00D2542A">
        <w:rPr>
          <w:rFonts w:cs="Calibri"/>
        </w:rPr>
        <w:t>DATA __________________________  FIRMA__________________________________________</w:t>
      </w:r>
    </w:p>
    <w:p w:rsidR="00C31FC4" w:rsidRPr="00D2542A" w:rsidRDefault="00C31FC4" w:rsidP="00357F0F">
      <w:pPr>
        <w:rPr>
          <w:rFonts w:cs="Calibri"/>
        </w:rPr>
      </w:pPr>
    </w:p>
    <w:sectPr w:rsidR="00C31FC4" w:rsidRPr="00D2542A" w:rsidSect="000919A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hyphenationZone w:val="283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57F0F"/>
    <w:rsid w:val="000919A0"/>
    <w:rsid w:val="00256EC5"/>
    <w:rsid w:val="00331633"/>
    <w:rsid w:val="00357F0F"/>
    <w:rsid w:val="005844C8"/>
    <w:rsid w:val="00646762"/>
    <w:rsid w:val="00820B81"/>
    <w:rsid w:val="0082792F"/>
    <w:rsid w:val="008F727D"/>
    <w:rsid w:val="00C31FC4"/>
    <w:rsid w:val="00CB2735"/>
    <w:rsid w:val="00D2542A"/>
    <w:rsid w:val="00D513C4"/>
    <w:rsid w:val="00E613EC"/>
    <w:rsid w:val="00E807A2"/>
    <w:rsid w:val="00E905B7"/>
    <w:rsid w:val="00FC72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7273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0919A0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E807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807A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392</Words>
  <Characters>2237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sabina</dc:creator>
  <cp:keywords/>
  <dc:description/>
  <cp:lastModifiedBy>Utente</cp:lastModifiedBy>
  <cp:revision>2</cp:revision>
  <dcterms:created xsi:type="dcterms:W3CDTF">2019-01-09T12:39:00Z</dcterms:created>
  <dcterms:modified xsi:type="dcterms:W3CDTF">2019-01-09T12:39:00Z</dcterms:modified>
</cp:coreProperties>
</file>